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dTable1Light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380"/>
        <w:gridCol w:w="3420"/>
      </w:tblGrid>
      <w:tr w:rsidR="00880783" w:rsidRPr="00AA4794" w:rsidTr="009141C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4400"/>
        </w:trPr>
        <w:tc>
          <w:tcPr>
            <w:tcW w:w="7380" w:type="dxa"/>
            <w:tcMar>
              <w:right w:w="288" w:type="dxa"/>
            </w:tcMar>
          </w:tcPr>
          <w:p w:rsidR="005C61E4" w:rsidRPr="00AA4794" w:rsidRDefault="004873E0" w:rsidP="005C61E4">
            <w:pPr>
              <w:spacing w:after="160" w:line="312" w:lineRule="auto"/>
            </w:pPr>
            <w:r w:rsidRPr="004873E0">
              <w:rPr>
                <w:noProof/>
                <w:lang w:val="en-CA" w:eastAsia="en-CA"/>
              </w:rPr>
              <w:drawing>
                <wp:inline distT="0" distB="0" distL="0" distR="0">
                  <wp:extent cx="4495800" cy="51435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514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61E4" w:rsidRPr="001722D5" w:rsidRDefault="00270CA3" w:rsidP="0095679F">
            <w:pPr>
              <w:pStyle w:val="Title"/>
              <w:jc w:val="center"/>
              <w:rPr>
                <w:sz w:val="32"/>
                <w:szCs w:val="32"/>
              </w:rPr>
            </w:pPr>
            <w:r w:rsidRPr="001722D5">
              <w:rPr>
                <w:sz w:val="32"/>
                <w:szCs w:val="32"/>
              </w:rPr>
              <w:t>Shopping cards</w:t>
            </w:r>
            <w:r w:rsidR="001722D5" w:rsidRPr="001722D5">
              <w:rPr>
                <w:sz w:val="32"/>
                <w:szCs w:val="32"/>
              </w:rPr>
              <w:t xml:space="preserve"> for christmas gifts and everyday</w:t>
            </w:r>
          </w:p>
          <w:p w:rsidR="00413837" w:rsidRDefault="00594775" w:rsidP="00413837">
            <w:pPr>
              <w:spacing w:after="160" w:line="312" w:lineRule="auto"/>
              <w:rPr>
                <w:b/>
                <w:color w:val="auto"/>
                <w:sz w:val="22"/>
                <w:szCs w:val="22"/>
              </w:rPr>
            </w:pPr>
            <w:r w:rsidRPr="00413837">
              <w:rPr>
                <w:b/>
                <w:color w:val="auto"/>
                <w:sz w:val="22"/>
                <w:szCs w:val="22"/>
              </w:rPr>
              <w:t>The school makes an average of 5% on the cards. If we make over $20,000 for the school per year then people have purchased over $400,000 in cards.</w:t>
            </w:r>
            <w:r w:rsidR="009D4F2E">
              <w:rPr>
                <w:b/>
                <w:color w:val="auto"/>
                <w:sz w:val="22"/>
                <w:szCs w:val="22"/>
              </w:rPr>
              <w:t xml:space="preserve"> T</w:t>
            </w:r>
            <w:r w:rsidR="00D21FFB">
              <w:rPr>
                <w:b/>
                <w:color w:val="auto"/>
                <w:sz w:val="22"/>
                <w:szCs w:val="22"/>
              </w:rPr>
              <w:t xml:space="preserve">his is big.                                </w:t>
            </w:r>
            <w:r w:rsidRPr="00413837">
              <w:rPr>
                <w:b/>
                <w:color w:val="auto"/>
                <w:sz w:val="22"/>
                <w:szCs w:val="22"/>
              </w:rPr>
              <w:t xml:space="preserve"> It is true that only a minority of Holy Cross families buy the cards regularly. If we were to increase the number of families purchasing the cards by 10-20% this could be huge for us. </w:t>
            </w:r>
          </w:p>
          <w:p w:rsidR="00225E11" w:rsidRDefault="00225E11" w:rsidP="00413837">
            <w:pPr>
              <w:spacing w:after="160" w:line="312" w:lineRule="auto"/>
              <w:rPr>
                <w:b/>
                <w:color w:val="auto"/>
                <w:sz w:val="22"/>
                <w:szCs w:val="22"/>
              </w:rPr>
            </w:pPr>
            <w:r>
              <w:rPr>
                <w:b/>
                <w:color w:val="auto"/>
                <w:sz w:val="22"/>
                <w:szCs w:val="22"/>
              </w:rPr>
              <w:t xml:space="preserve"> Recent sales stories:</w:t>
            </w:r>
          </w:p>
          <w:p w:rsidR="00225E11" w:rsidRDefault="00225E11" w:rsidP="00413837">
            <w:pPr>
              <w:spacing w:after="160" w:line="312" w:lineRule="auto"/>
              <w:rPr>
                <w:b/>
                <w:color w:val="auto"/>
                <w:sz w:val="22"/>
                <w:szCs w:val="22"/>
              </w:rPr>
            </w:pPr>
            <w:r>
              <w:rPr>
                <w:b/>
                <w:color w:val="auto"/>
                <w:sz w:val="22"/>
                <w:szCs w:val="22"/>
              </w:rPr>
              <w:t>- a sale of $8 000 in Rona cards to a family</w:t>
            </w:r>
            <w:r w:rsidR="00D21FFB">
              <w:rPr>
                <w:b/>
                <w:color w:val="auto"/>
                <w:sz w:val="22"/>
                <w:szCs w:val="22"/>
              </w:rPr>
              <w:t xml:space="preserve"> for personal use</w:t>
            </w:r>
          </w:p>
          <w:p w:rsidR="00225E11" w:rsidRDefault="00225E11" w:rsidP="00413837">
            <w:pPr>
              <w:spacing w:after="160" w:line="312" w:lineRule="auto"/>
              <w:rPr>
                <w:b/>
                <w:color w:val="auto"/>
                <w:sz w:val="22"/>
                <w:szCs w:val="22"/>
              </w:rPr>
            </w:pPr>
            <w:r>
              <w:rPr>
                <w:b/>
                <w:color w:val="auto"/>
                <w:sz w:val="22"/>
                <w:szCs w:val="22"/>
              </w:rPr>
              <w:t>- a sale of almost $4 000 to a company giving them out as employee incentives</w:t>
            </w:r>
          </w:p>
          <w:p w:rsidR="00880783" w:rsidRPr="00594775" w:rsidRDefault="0095679F" w:rsidP="00225E11">
            <w:pPr>
              <w:spacing w:after="160" w:line="312" w:lineRule="auto"/>
              <w:jc w:val="center"/>
              <w:rPr>
                <w:b/>
                <w:color w:val="FFFFFF" w:themeColor="background1"/>
                <w:sz w:val="22"/>
                <w:szCs w:val="22"/>
                <w:highlight w:val="darkBlue"/>
              </w:rPr>
            </w:pPr>
            <w:r w:rsidRPr="00672FE7">
              <w:rPr>
                <w:noProof/>
                <w:lang w:eastAsia="en-CA"/>
              </w:rPr>
              <w:drawing>
                <wp:inline distT="0" distB="0" distL="0" distR="0" wp14:anchorId="054E264E" wp14:editId="22202F91">
                  <wp:extent cx="571500" cy="845343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969" cy="899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:rsidR="00270CA3" w:rsidRPr="00595567" w:rsidRDefault="00270CA3" w:rsidP="00270CA3">
            <w:pPr>
              <w:pStyle w:val="Heading2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FF0000"/>
                <w:sz w:val="22"/>
                <w:szCs w:val="22"/>
                <w:lang w:eastAsia="en-US"/>
              </w:rPr>
            </w:pP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0000"/>
                <w:sz w:val="22"/>
                <w:szCs w:val="22"/>
                <w:lang w:eastAsia="en-US"/>
              </w:rPr>
              <w:t>Grocery Stores</w:t>
            </w:r>
          </w:p>
          <w:p w:rsidR="009B1C2E" w:rsidRDefault="00270CA3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</w:pP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Real Canadian Superstore (Wholesale Club)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             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$50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$100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$250</w:t>
            </w:r>
          </w:p>
          <w:p w:rsidR="009B1C2E" w:rsidRDefault="009B1C2E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</w:pP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Safeway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                              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$50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$100</w:t>
            </w:r>
            <w:r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$250</w:t>
            </w:r>
          </w:p>
          <w:p w:rsidR="009B1C2E" w:rsidRPr="00413837" w:rsidRDefault="0041383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Save On Foods                     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$50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$100</w:t>
            </w:r>
          </w:p>
          <w:p w:rsidR="005C61E4" w:rsidRPr="009B1C2E" w:rsidRDefault="009B1C2E" w:rsidP="00413837">
            <w:pPr>
              <w:pStyle w:val="Heading2"/>
              <w:spacing w:line="240" w:lineRule="auto"/>
              <w:jc w:val="left"/>
              <w:outlineLvl w:val="1"/>
              <w:rPr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</w:t>
            </w:r>
            <w:r w:rsidR="00270CA3"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IGA</w:t>
            </w:r>
            <w:r w:rsidR="00270CA3" w:rsidRPr="0059556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270CA3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$50</w:t>
            </w:r>
          </w:p>
          <w:p w:rsidR="009B1C2E" w:rsidRPr="00FD59D8" w:rsidRDefault="00FD59D8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FF0000"/>
                <w:lang w:eastAsia="en-US"/>
              </w:rPr>
            </w:pPr>
            <w:r>
              <w:rPr>
                <w:sz w:val="22"/>
                <w:szCs w:val="22"/>
              </w:rPr>
              <w:t xml:space="preserve"> </w:t>
            </w:r>
            <w:r w:rsidR="009B1C2E" w:rsidRPr="00FD59D8">
              <w:rPr>
                <w:rFonts w:ascii="Times New Roman" w:eastAsia="Times New Roman" w:hAnsi="Times New Roman" w:cs="Times New Roman"/>
                <w:b/>
                <w:bCs w:val="0"/>
                <w:color w:val="FF0000"/>
                <w:sz w:val="22"/>
                <w:szCs w:val="22"/>
                <w:lang w:eastAsia="en-US"/>
              </w:rPr>
              <w:t xml:space="preserve">Restaurants </w:t>
            </w:r>
            <w:r w:rsidR="001722D5">
              <w:rPr>
                <w:rFonts w:ascii="Times New Roman" w:eastAsia="Times New Roman" w:hAnsi="Times New Roman" w:cs="Times New Roman"/>
                <w:b/>
                <w:bCs w:val="0"/>
                <w:color w:val="FF0000"/>
                <w:sz w:val="22"/>
                <w:szCs w:val="22"/>
                <w:lang w:eastAsia="en-US"/>
              </w:rPr>
              <w:t xml:space="preserve"> </w:t>
            </w:r>
          </w:p>
          <w:p w:rsidR="009B1C2E" w:rsidRDefault="00FD59D8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</w:t>
            </w:r>
            <w:r w:rsidR="009B1C2E"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Boston Pizza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$25</w:t>
            </w:r>
            <w:r w:rsid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$50</w:t>
            </w:r>
          </w:p>
          <w:p w:rsidR="00FD59D8" w:rsidRDefault="00FD59D8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</w:t>
            </w: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Tim Hortons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 xml:space="preserve">             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$10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$25</w:t>
            </w:r>
          </w:p>
          <w:p w:rsidR="00FD59D8" w:rsidRDefault="00FD59D8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</w:t>
            </w: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Starbucks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 xml:space="preserve">              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$10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$25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$50</w:t>
            </w:r>
          </w:p>
          <w:p w:rsidR="005C61E4" w:rsidRPr="009B1C2E" w:rsidRDefault="00595567" w:rsidP="00413837">
            <w:pPr>
              <w:pStyle w:val="Heading2"/>
              <w:spacing w:line="240" w:lineRule="auto"/>
              <w:jc w:val="left"/>
              <w:outlineLvl w:val="1"/>
              <w:rPr>
                <w:sz w:val="22"/>
                <w:szCs w:val="22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</w:t>
            </w:r>
            <w:r w:rsidRPr="0059556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Subway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 xml:space="preserve">           $10   </w:t>
            </w:r>
            <w:r w:rsidR="009B1C2E" w:rsidRPr="009B1C2E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</w:p>
          <w:p w:rsidR="000A7EBF" w:rsidRPr="00413837" w:rsidRDefault="00413837" w:rsidP="00595567">
            <w:pPr>
              <w:pStyle w:val="Heading2"/>
              <w:outlineLvl w:val="1"/>
            </w:pPr>
            <w:r>
              <w:t xml:space="preserve"> </w:t>
            </w:r>
            <w:r w:rsidR="00595567" w:rsidRPr="000A7EBF">
              <w:rPr>
                <w:rFonts w:ascii="Times New Roman" w:eastAsia="Times New Roman" w:hAnsi="Times New Roman" w:cs="Times New Roman"/>
                <w:b/>
                <w:bCs w:val="0"/>
                <w:color w:val="FF0000"/>
                <w:sz w:val="22"/>
                <w:szCs w:val="22"/>
                <w:lang w:eastAsia="en-US"/>
              </w:rPr>
              <w:t>Specialty Stores</w:t>
            </w:r>
          </w:p>
          <w:p w:rsidR="00413837" w:rsidRPr="00413837" w:rsidRDefault="0059556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</w:pPr>
            <w:r w:rsidRPr="000A7EBF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Marshalls (Winners)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  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$50</w:t>
            </w:r>
            <w:r w:rsidR="001722D5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       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Mark’s Work Wearhouse</w:t>
            </w:r>
            <w:r w:rsid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 xml:space="preserve">  $50</w:t>
            </w:r>
          </w:p>
          <w:p w:rsidR="00413837" w:rsidRDefault="0041383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Sport Check</w:t>
            </w:r>
            <w:r w:rsidR="00595567" w:rsidRPr="00595567"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 xml:space="preserve">      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   $50</w:t>
            </w:r>
          </w:p>
          <w:p w:rsidR="00413837" w:rsidRPr="0095679F" w:rsidRDefault="0059556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</w:pP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Indigo Chapters</w:t>
            </w:r>
            <w:r w:rsidRPr="00413837">
              <w:rPr>
                <w:rFonts w:ascii="Times New Roman" w:eastAsia="Times New Roman" w:hAnsi="Times New Roman" w:cs="Times New Roman"/>
                <w:bCs w:val="0"/>
                <w:color w:val="FFFF00"/>
                <w:sz w:val="22"/>
                <w:szCs w:val="22"/>
                <w:lang w:eastAsia="en-US"/>
              </w:rPr>
              <w:t xml:space="preserve">  </w:t>
            </w:r>
            <w:r w:rsidR="00413837"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 xml:space="preserve">            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   $50</w:t>
            </w:r>
            <w:r w:rsidRPr="00595567"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 xml:space="preserve"> </w:t>
            </w:r>
            <w:r w:rsidR="0095679F"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Rona</w:t>
            </w:r>
            <w:r w:rsidR="0041383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         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$25   $50   $100</w:t>
            </w:r>
          </w:p>
          <w:p w:rsidR="00413837" w:rsidRDefault="0041383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Itunes</w:t>
            </w:r>
            <w:r w:rsidR="00595567" w:rsidRPr="00595567"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  </w:t>
            </w:r>
            <w:r w:rsidR="00595567" w:rsidRPr="0095679F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$10</w:t>
            </w:r>
            <w:r w:rsidRPr="0095679F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$25</w:t>
            </w:r>
          </w:p>
          <w:p w:rsidR="0095679F" w:rsidRDefault="00413837" w:rsidP="00413837">
            <w:pPr>
              <w:pStyle w:val="Heading2"/>
              <w:spacing w:line="240" w:lineRule="auto"/>
              <w:outlineLvl w:val="1"/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Canadian Tire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$50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 xml:space="preserve">Shoppers Drug Mart  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$50   $100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          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Medicine Shop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 </w:t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>$25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 xml:space="preserve">   $50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  <w:t>$100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</w:t>
            </w:r>
            <w:r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</w:t>
            </w:r>
            <w:r w:rsidR="0095679F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</w:t>
            </w:r>
            <w:r w:rsidR="0095679F" w:rsidRPr="0095679F">
              <w:rPr>
                <w:rFonts w:ascii="Times New Roman" w:eastAsia="Times New Roman" w:hAnsi="Times New Roman" w:cs="Times New Roman"/>
                <w:b/>
                <w:bCs w:val="0"/>
                <w:color w:val="FFFF00"/>
                <w:sz w:val="22"/>
                <w:szCs w:val="22"/>
                <w:lang w:eastAsia="en-US"/>
              </w:rPr>
              <w:t>Something Pretty</w:t>
            </w:r>
          </w:p>
          <w:p w:rsidR="005C61E4" w:rsidRPr="00413837" w:rsidRDefault="0095679F" w:rsidP="00413837">
            <w:pPr>
              <w:pStyle w:val="Heading2"/>
              <w:spacing w:line="240" w:lineRule="auto"/>
              <w:outlineLvl w:val="1"/>
              <w:rPr>
                <w:b/>
              </w:rPr>
            </w:pP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$25   $50   $100</w:t>
            </w:r>
            <w:r w:rsidR="00595567" w:rsidRPr="00413837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</w:t>
            </w:r>
            <w:r w:rsidR="001722D5">
              <w:rPr>
                <w:rFonts w:ascii="Times New Roman" w:eastAsia="Times New Roman" w:hAnsi="Times New Roman" w:cs="Times New Roman"/>
                <w:b/>
                <w:bCs w:val="0"/>
                <w:color w:val="auto"/>
                <w:sz w:val="22"/>
                <w:szCs w:val="22"/>
                <w:lang w:eastAsia="en-US"/>
              </w:rPr>
              <w:t xml:space="preserve">                    </w:t>
            </w:r>
          </w:p>
          <w:p w:rsidR="005C61E4" w:rsidRPr="00AA4794" w:rsidRDefault="0095679F" w:rsidP="005C61E4">
            <w:pPr>
              <w:pStyle w:val="Heading2"/>
              <w:outlineLvl w:val="1"/>
            </w:pPr>
            <w:r>
              <w:t xml:space="preserve"> </w:t>
            </w:r>
          </w:p>
          <w:p w:rsidR="005C61E4" w:rsidRPr="00AA4794" w:rsidRDefault="00594775" w:rsidP="005C61E4">
            <w:pPr>
              <w:pStyle w:val="Heading2"/>
              <w:outlineLvl w:val="1"/>
            </w:pPr>
            <w:sdt>
              <w:sdtPr>
                <w:alias w:val="Dividing line graphic:"/>
                <w:tag w:val="Dividing line graphic:"/>
                <w:id w:val="1319850249"/>
                <w:placeholder>
                  <w:docPart w:val="5D6F6AD1D1204F1EA5BD830EA454D764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────</w:t>
                </w:r>
              </w:sdtContent>
            </w:sdt>
          </w:p>
          <w:p w:rsidR="00AA4794" w:rsidRPr="00AA4794" w:rsidRDefault="00594775" w:rsidP="005C61E4">
            <w:pPr>
              <w:pStyle w:val="Heading2"/>
              <w:outlineLvl w:val="1"/>
            </w:pPr>
            <w:sdt>
              <w:sdtPr>
                <w:alias w:val="Enter Heading 2:"/>
                <w:tag w:val="Enter Heading 2:"/>
                <w:id w:val="-1271386467"/>
                <w:placeholder>
                  <w:docPart w:val="B5C024BC7676465C95F77743B4C8C03E"/>
                </w:placeholder>
                <w:temporary/>
                <w:showingPlcHdr/>
                <w15:appearance w15:val="hidden"/>
                <w:text/>
              </w:sdtPr>
              <w:sdtContent>
                <w:r w:rsidR="00AA4794" w:rsidRPr="00AA4794">
                  <w:t>You Have Room for Another One Here!</w:t>
                </w:r>
              </w:sdtContent>
            </w:sdt>
          </w:p>
          <w:p w:rsidR="005C61E4" w:rsidRPr="00AA4794" w:rsidRDefault="00594775" w:rsidP="005C61E4">
            <w:pPr>
              <w:pStyle w:val="Heading3"/>
              <w:outlineLvl w:val="2"/>
            </w:pPr>
            <w:sdt>
              <w:sdtPr>
                <w:alias w:val="Enter company name:"/>
                <w:tag w:val="Enter company name:"/>
                <w:id w:val="2037618065"/>
                <w:placeholder>
                  <w:docPart w:val="FE3FFDFAB19442F3A1C1A41C0D010E80"/>
                </w:placeholder>
                <w:temporary/>
                <w:showingPlcHdr/>
                <w15:appearance w15:val="hidden"/>
                <w:text/>
              </w:sdtPr>
              <w:sdtContent>
                <w:r w:rsidR="005C61E4" w:rsidRPr="00AA4794">
                  <w:t>Company Name</w:t>
                </w:r>
              </w:sdtContent>
            </w:sdt>
          </w:p>
          <w:p w:rsidR="005C61E4" w:rsidRPr="00AA4794" w:rsidRDefault="00594775" w:rsidP="00AA4794">
            <w:pPr>
              <w:pStyle w:val="ContactInfo"/>
              <w:spacing w:line="312" w:lineRule="auto"/>
            </w:pPr>
            <w:sdt>
              <w:sdtPr>
                <w:alias w:val="Enter street address, city, st zip code:"/>
                <w:tag w:val="Enter street address, city, st zip code:"/>
                <w:id w:val="857003158"/>
                <w:placeholder>
                  <w:docPart w:val="7E20F4E62AD24BFAA1640B8D03869B3F"/>
                </w:placeholder>
                <w:showingPlcHdr/>
                <w15:appearance w15:val="hidden"/>
                <w:text w:multiLine="1"/>
              </w:sdtPr>
              <w:sdtContent>
                <w:r w:rsidR="005C61E4" w:rsidRPr="00AA4794">
                  <w:t>Street Address</w:t>
                </w:r>
                <w:r w:rsidR="005C61E4" w:rsidRPr="00AA4794">
                  <w:br/>
                  <w:t>City, ST ZIP Code</w:t>
                </w:r>
              </w:sdtContent>
            </w:sdt>
          </w:p>
          <w:p w:rsidR="005C61E4" w:rsidRPr="00AA4794" w:rsidRDefault="00594775" w:rsidP="00AA4794">
            <w:pPr>
              <w:pStyle w:val="ContactInfo"/>
              <w:spacing w:line="312" w:lineRule="auto"/>
            </w:pPr>
            <w:sdt>
              <w:sdtPr>
                <w:alias w:val="Enter telephone:"/>
                <w:tag w:val="Enter telephone:"/>
                <w:id w:val="-1673945644"/>
                <w:placeholder>
                  <w:docPart w:val="AE09B3708DB240098032E918B2D169CD"/>
                </w:placeholder>
                <w:temporary/>
                <w:showingPlcHdr/>
                <w15:appearance w15:val="hidden"/>
              </w:sdtPr>
              <w:sdtContent>
                <w:r w:rsidR="005C61E4" w:rsidRPr="00AA4794">
                  <w:t>Telephone</w:t>
                </w:r>
              </w:sdtContent>
            </w:sdt>
          </w:p>
          <w:p w:rsidR="005C61E4" w:rsidRPr="00AA4794" w:rsidRDefault="00594775" w:rsidP="00AA4794">
            <w:pPr>
              <w:pStyle w:val="ContactInfo"/>
              <w:spacing w:line="312" w:lineRule="auto"/>
            </w:pPr>
            <w:sdt>
              <w:sdtPr>
                <w:alias w:val="Enter web address:"/>
                <w:tag w:val="Enter web address:"/>
                <w:id w:val="-1267527076"/>
                <w:placeholder>
                  <w:docPart w:val="E69CADC2E56B4AE9BE29CF5C56F03961"/>
                </w:placeholder>
                <w:temporary/>
                <w:showingPlcHdr/>
                <w15:appearance w15:val="hidden"/>
                <w:text w:multiLine="1"/>
              </w:sdtPr>
              <w:sdtContent>
                <w:r w:rsidR="005C61E4" w:rsidRPr="00AA4794">
                  <w:t>Web Address</w:t>
                </w:r>
              </w:sdtContent>
            </w:sdt>
          </w:p>
          <w:p w:rsidR="005C61E4" w:rsidRPr="00AA4794" w:rsidRDefault="00594775" w:rsidP="00AA4794">
            <w:pPr>
              <w:pStyle w:val="ContactInfo"/>
              <w:spacing w:line="312" w:lineRule="auto"/>
            </w:pPr>
            <w:sdt>
              <w:sdtPr>
                <w:alias w:val="Enter dates and times:"/>
                <w:tag w:val="Enter dates and times:"/>
                <w:id w:val="1558429644"/>
                <w:placeholder>
                  <w:docPart w:val="F86678497D7C432EA60DEC85D6E8B170"/>
                </w:placeholder>
                <w:temporary/>
                <w:showingPlcHdr/>
                <w15:appearance w15:val="hidden"/>
                <w:text w:multiLine="1"/>
              </w:sdtPr>
              <w:sdtContent>
                <w:r w:rsidR="005C61E4" w:rsidRPr="00AA4794">
                  <w:t>Dates and Times</w:t>
                </w:r>
              </w:sdtContent>
            </w:sdt>
          </w:p>
        </w:tc>
      </w:tr>
    </w:tbl>
    <w:p w:rsidR="005C61E4" w:rsidRPr="00076F31" w:rsidRDefault="005C61E4" w:rsidP="00AA4794">
      <w:pPr>
        <w:pStyle w:val="NoSpacing"/>
      </w:pPr>
      <w:bookmarkStart w:id="0" w:name="_GoBack"/>
      <w:bookmarkEnd w:id="0"/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3B76" w:rsidRDefault="00EF3B76" w:rsidP="005F5D5F">
      <w:pPr>
        <w:spacing w:after="0" w:line="240" w:lineRule="auto"/>
      </w:pPr>
      <w:r>
        <w:separator/>
      </w:r>
    </w:p>
  </w:endnote>
  <w:endnote w:type="continuationSeparator" w:id="0">
    <w:p w:rsidR="00EF3B76" w:rsidRDefault="00EF3B76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3B76" w:rsidRDefault="00EF3B76" w:rsidP="005F5D5F">
      <w:pPr>
        <w:spacing w:after="0" w:line="240" w:lineRule="auto"/>
      </w:pPr>
      <w:r>
        <w:separator/>
      </w:r>
    </w:p>
  </w:footnote>
  <w:footnote w:type="continuationSeparator" w:id="0">
    <w:p w:rsidR="00EF3B76" w:rsidRDefault="00EF3B76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3E0"/>
    <w:rsid w:val="000168C0"/>
    <w:rsid w:val="000427C6"/>
    <w:rsid w:val="00076F31"/>
    <w:rsid w:val="000A7EBF"/>
    <w:rsid w:val="000B4C91"/>
    <w:rsid w:val="00171CDD"/>
    <w:rsid w:val="001722D5"/>
    <w:rsid w:val="00175521"/>
    <w:rsid w:val="00181FB9"/>
    <w:rsid w:val="00225E11"/>
    <w:rsid w:val="00251739"/>
    <w:rsid w:val="00261A78"/>
    <w:rsid w:val="00270CA3"/>
    <w:rsid w:val="003B6A17"/>
    <w:rsid w:val="00411532"/>
    <w:rsid w:val="00413837"/>
    <w:rsid w:val="004873E0"/>
    <w:rsid w:val="005222EE"/>
    <w:rsid w:val="00541BB3"/>
    <w:rsid w:val="00544732"/>
    <w:rsid w:val="00594775"/>
    <w:rsid w:val="00595567"/>
    <w:rsid w:val="005C61E4"/>
    <w:rsid w:val="005F5D5F"/>
    <w:rsid w:val="00665EA1"/>
    <w:rsid w:val="006E5B0F"/>
    <w:rsid w:val="0079199F"/>
    <w:rsid w:val="007B5354"/>
    <w:rsid w:val="00837654"/>
    <w:rsid w:val="00880783"/>
    <w:rsid w:val="008B5772"/>
    <w:rsid w:val="008C031F"/>
    <w:rsid w:val="008C1756"/>
    <w:rsid w:val="008D17FF"/>
    <w:rsid w:val="008F6C52"/>
    <w:rsid w:val="009141C6"/>
    <w:rsid w:val="0095679F"/>
    <w:rsid w:val="009B1C2E"/>
    <w:rsid w:val="009D4F2E"/>
    <w:rsid w:val="00A01DA6"/>
    <w:rsid w:val="00A03450"/>
    <w:rsid w:val="00A97C88"/>
    <w:rsid w:val="00AA4794"/>
    <w:rsid w:val="00AB3068"/>
    <w:rsid w:val="00AB58F4"/>
    <w:rsid w:val="00AF32DC"/>
    <w:rsid w:val="00B46A60"/>
    <w:rsid w:val="00BC6ED1"/>
    <w:rsid w:val="00C57F20"/>
    <w:rsid w:val="00D16845"/>
    <w:rsid w:val="00D21FFB"/>
    <w:rsid w:val="00D56FBE"/>
    <w:rsid w:val="00D751DD"/>
    <w:rsid w:val="00DB252A"/>
    <w:rsid w:val="00DF016B"/>
    <w:rsid w:val="00E3564F"/>
    <w:rsid w:val="00EC1838"/>
    <w:rsid w:val="00EF3B76"/>
    <w:rsid w:val="00F2548A"/>
    <w:rsid w:val="00FA21D4"/>
    <w:rsid w:val="00FB2003"/>
    <w:rsid w:val="00FD59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B62608A"/>
  <w15:chartTrackingRefBased/>
  <w15:docId w15:val="{DE8B424E-DF66-463D-BD2A-0C4937499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97C88"/>
    <w:rPr>
      <w:color w:val="125266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B11A57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 w:line="240" w:lineRule="auto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 w:line="240" w:lineRule="auto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 w:line="240" w:lineRule="auto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 w:line="240" w:lineRule="auto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 w:line="240" w:lineRule="auto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 w:line="240" w:lineRule="auto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glossaryDocument" Target="glossary/document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rincipal\AppData\Roaming\Microsoft\Templates\Seasonal%20event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5D6F6AD1D1204F1EA5BD830EA454D7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2614F45-24FD-4AD8-8C3B-0EC11B21C720}"/>
      </w:docPartPr>
      <w:docPartBody>
        <w:p w:rsidR="00000000" w:rsidRDefault="00A436FD">
          <w:pPr>
            <w:pStyle w:val="5D6F6AD1D1204F1EA5BD830EA454D764"/>
          </w:pPr>
          <w:r w:rsidRPr="00AA4794">
            <w:t>────</w:t>
          </w:r>
        </w:p>
      </w:docPartBody>
    </w:docPart>
    <w:docPart>
      <w:docPartPr>
        <w:name w:val="B5C024BC7676465C95F77743B4C8C03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A0B41A2-B885-4CC2-949B-066D5585FDBA}"/>
      </w:docPartPr>
      <w:docPartBody>
        <w:p w:rsidR="00000000" w:rsidRDefault="00A436FD">
          <w:pPr>
            <w:pStyle w:val="B5C024BC7676465C95F77743B4C8C03E"/>
          </w:pPr>
          <w:r w:rsidRPr="00AA4794">
            <w:t>You Have Room for Another One Here!</w:t>
          </w:r>
        </w:p>
      </w:docPartBody>
    </w:docPart>
    <w:docPart>
      <w:docPartPr>
        <w:name w:val="FE3FFDFAB19442F3A1C1A41C0D010E8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EB8ECBD-2A37-48F5-BB8E-41783847C418}"/>
      </w:docPartPr>
      <w:docPartBody>
        <w:p w:rsidR="00000000" w:rsidRDefault="00A436FD">
          <w:pPr>
            <w:pStyle w:val="FE3FFDFAB19442F3A1C1A41C0D010E80"/>
          </w:pPr>
          <w:r w:rsidRPr="00AA4794">
            <w:t>Company Name</w:t>
          </w:r>
        </w:p>
      </w:docPartBody>
    </w:docPart>
    <w:docPart>
      <w:docPartPr>
        <w:name w:val="7E20F4E62AD24BFAA1640B8D03869B3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EB996D0-91F9-444C-AD76-B30E91BA3C19}"/>
      </w:docPartPr>
      <w:docPartBody>
        <w:p w:rsidR="00000000" w:rsidRDefault="00A436FD">
          <w:pPr>
            <w:pStyle w:val="7E20F4E62AD24BFAA1640B8D03869B3F"/>
          </w:pPr>
          <w:r w:rsidRPr="00AA4794">
            <w:t>Street Address</w:t>
          </w:r>
          <w:r w:rsidRPr="00AA4794">
            <w:br/>
            <w:t>City, ST ZIP Code</w:t>
          </w:r>
        </w:p>
      </w:docPartBody>
    </w:docPart>
    <w:docPart>
      <w:docPartPr>
        <w:name w:val="AE09B3708DB240098032E918B2D169C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430B422-E92E-4859-8299-663BB06BA4ED}"/>
      </w:docPartPr>
      <w:docPartBody>
        <w:p w:rsidR="00000000" w:rsidRDefault="00A436FD">
          <w:pPr>
            <w:pStyle w:val="AE09B3708DB240098032E918B2D169CD"/>
          </w:pPr>
          <w:r w:rsidRPr="00AA4794">
            <w:t>Telephone</w:t>
          </w:r>
        </w:p>
      </w:docPartBody>
    </w:docPart>
    <w:docPart>
      <w:docPartPr>
        <w:name w:val="E69CADC2E56B4AE9BE29CF5C56F0396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CA6394-578A-48F5-BB2F-91D3D2CF11EB}"/>
      </w:docPartPr>
      <w:docPartBody>
        <w:p w:rsidR="00000000" w:rsidRDefault="00A436FD">
          <w:pPr>
            <w:pStyle w:val="E69CADC2E56B4AE9BE29CF5C56F03961"/>
          </w:pPr>
          <w:r w:rsidRPr="00AA4794">
            <w:t>Web Address</w:t>
          </w:r>
        </w:p>
      </w:docPartBody>
    </w:docPart>
    <w:docPart>
      <w:docPartPr>
        <w:name w:val="F86678497D7C432EA60DEC85D6E8B17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43917D0-1462-47B1-B234-AAFC2713E6C9}"/>
      </w:docPartPr>
      <w:docPartBody>
        <w:p w:rsidR="00000000" w:rsidRDefault="00A436FD">
          <w:pPr>
            <w:pStyle w:val="F86678497D7C432EA60DEC85D6E8B170"/>
          </w:pPr>
          <w:r w:rsidRPr="00AA4794">
            <w:t>Dates and Times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6FD"/>
    <w:rsid w:val="00A436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A9E2F4AB4574779AFCFDAF5D23425C6">
    <w:name w:val="4A9E2F4AB4574779AFCFDAF5D23425C6"/>
  </w:style>
  <w:style w:type="paragraph" w:customStyle="1" w:styleId="33D9ED48E9A147C5BDF01319FB55EBDF">
    <w:name w:val="33D9ED48E9A147C5BDF01319FB55EBDF"/>
  </w:style>
  <w:style w:type="paragraph" w:customStyle="1" w:styleId="434A2EC4DD424623A7EA31BA979EFB96">
    <w:name w:val="434A2EC4DD424623A7EA31BA979EFB96"/>
  </w:style>
  <w:style w:type="paragraph" w:customStyle="1" w:styleId="2601D8FA69F042C085F16094CC3DB79B">
    <w:name w:val="2601D8FA69F042C085F16094CC3DB79B"/>
  </w:style>
  <w:style w:type="paragraph" w:customStyle="1" w:styleId="07218267393040AAA420E2C3B086F344">
    <w:name w:val="07218267393040AAA420E2C3B086F344"/>
  </w:style>
  <w:style w:type="paragraph" w:customStyle="1" w:styleId="EF0FEFED00E34DDCB07FC0BE0B6CAF49">
    <w:name w:val="EF0FEFED00E34DDCB07FC0BE0B6CAF49"/>
  </w:style>
  <w:style w:type="paragraph" w:customStyle="1" w:styleId="47FB00B2E40B4CD087DA80C76746D21F">
    <w:name w:val="47FB00B2E40B4CD087DA80C76746D21F"/>
  </w:style>
  <w:style w:type="paragraph" w:customStyle="1" w:styleId="00EF4C59B37341948B3DC00178F9454F">
    <w:name w:val="00EF4C59B37341948B3DC00178F9454F"/>
  </w:style>
  <w:style w:type="paragraph" w:customStyle="1" w:styleId="161E7662FD784E9DA9053B00D894F9B1">
    <w:name w:val="161E7662FD784E9DA9053B00D894F9B1"/>
  </w:style>
  <w:style w:type="paragraph" w:customStyle="1" w:styleId="99B682A4D7894175879ABFE811719031">
    <w:name w:val="99B682A4D7894175879ABFE811719031"/>
  </w:style>
  <w:style w:type="paragraph" w:customStyle="1" w:styleId="D0565AB761464815851F58CEE74D1A81">
    <w:name w:val="D0565AB761464815851F58CEE74D1A81"/>
  </w:style>
  <w:style w:type="paragraph" w:customStyle="1" w:styleId="5D6F6AD1D1204F1EA5BD830EA454D764">
    <w:name w:val="5D6F6AD1D1204F1EA5BD830EA454D764"/>
  </w:style>
  <w:style w:type="paragraph" w:customStyle="1" w:styleId="B5C024BC7676465C95F77743B4C8C03E">
    <w:name w:val="B5C024BC7676465C95F77743B4C8C03E"/>
  </w:style>
  <w:style w:type="paragraph" w:customStyle="1" w:styleId="FE3FFDFAB19442F3A1C1A41C0D010E80">
    <w:name w:val="FE3FFDFAB19442F3A1C1A41C0D010E80"/>
  </w:style>
  <w:style w:type="paragraph" w:customStyle="1" w:styleId="7E20F4E62AD24BFAA1640B8D03869B3F">
    <w:name w:val="7E20F4E62AD24BFAA1640B8D03869B3F"/>
  </w:style>
  <w:style w:type="paragraph" w:customStyle="1" w:styleId="AE09B3708DB240098032E918B2D169CD">
    <w:name w:val="AE09B3708DB240098032E918B2D169CD"/>
  </w:style>
  <w:style w:type="paragraph" w:customStyle="1" w:styleId="E69CADC2E56B4AE9BE29CF5C56F03961">
    <w:name w:val="E69CADC2E56B4AE9BE29CF5C56F03961"/>
  </w:style>
  <w:style w:type="paragraph" w:customStyle="1" w:styleId="F86678497D7C432EA60DEC85D6E8B170">
    <w:name w:val="F86678497D7C432EA60DEC85D6E8B17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</Template>
  <TotalTime>137</TotalTime>
  <Pages>1</Pages>
  <Words>268</Words>
  <Characters>1532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Principal</dc:creator>
  <cp:keywords/>
  <dc:description/>
  <cp:lastModifiedBy>Principal</cp:lastModifiedBy>
  <cp:revision>3</cp:revision>
  <cp:lastPrinted>2018-12-06T15:48:00Z</cp:lastPrinted>
  <dcterms:created xsi:type="dcterms:W3CDTF">2018-12-05T21:02:00Z</dcterms:created>
  <dcterms:modified xsi:type="dcterms:W3CDTF">2018-12-06T16:18:00Z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